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495" w:rsidRPr="00C70F8C" w:rsidRDefault="00C70F8C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799" behindDoc="1" locked="0" layoutInCell="1" allowOverlap="1" wp14:anchorId="51110344" wp14:editId="14B72E6F">
                <wp:simplePos x="0" y="0"/>
                <wp:positionH relativeFrom="column">
                  <wp:posOffset>-159488</wp:posOffset>
                </wp:positionH>
                <wp:positionV relativeFrom="paragraph">
                  <wp:posOffset>-53163</wp:posOffset>
                </wp:positionV>
                <wp:extent cx="2232763" cy="393405"/>
                <wp:effectExtent l="0" t="0" r="15240" b="260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763" cy="393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F8C" w:rsidRDefault="00C70F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12.55pt;margin-top:-4.2pt;width:175.8pt;height:31pt;z-index:-25165568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" fillcolor="white [3201]" strokeweight=".5pt">
                <v:textbox>
                  <w:txbxContent>
                    <w:p w:rsidR="00C70F8C" w:rsidRDefault="00C70F8C"/>
                  </w:txbxContent>
                </v:textbox>
              </v:shape>
            </w:pict>
          </mc:Fallback>
        </mc:AlternateContent>
      </w:r>
      <w:r w:rsidRPr="00C70F8C">
        <w:rPr>
          <w:sz w:val="36"/>
          <w:szCs w:val="36"/>
        </w:rPr>
        <w:t>Ring of Fire</w:t>
      </w:r>
      <w:r>
        <w:rPr>
          <w:sz w:val="36"/>
          <w:szCs w:val="36"/>
        </w:rPr>
        <w:t xml:space="preserve"> Notes….</w:t>
      </w:r>
    </w:p>
    <w:p w:rsidR="00C70F8C" w:rsidRDefault="00C70F8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-159488</wp:posOffset>
                </wp:positionH>
                <wp:positionV relativeFrom="paragraph">
                  <wp:posOffset>7824455</wp:posOffset>
                </wp:positionV>
                <wp:extent cx="7016587" cy="1095154"/>
                <wp:effectExtent l="0" t="0" r="13335" b="101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587" cy="109515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F8C" w:rsidRDefault="00C70F8C">
                            <w:r>
                              <w:t xml:space="preserve">Where can you find hot spots in the </w:t>
                            </w:r>
                            <w:r>
                              <w:t>lithosphere?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7" type="#_x0000_t202" style="position:absolute;margin-left:-12.55pt;margin-top:616.1pt;width:552.5pt;height:8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" fillcolor="white [3201]" strokecolor="black [3200]" strokeweight="2pt">
                <v:textbox>
                  <w:txbxContent>
                    <w:p w:rsidR="00C70F8C" w:rsidRDefault="00C70F8C">
                      <w:r>
                        <w:t xml:space="preserve">Where can you find hot spots in the </w:t>
                      </w:r>
                      <w:r>
                        <w:t>lithosphere?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-159488</wp:posOffset>
                </wp:positionH>
                <wp:positionV relativeFrom="paragraph">
                  <wp:posOffset>5134418</wp:posOffset>
                </wp:positionV>
                <wp:extent cx="3487479" cy="2572902"/>
                <wp:effectExtent l="0" t="0" r="17780" b="1841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7479" cy="257290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F8C" w:rsidRDefault="00C70F8C">
                            <w:r>
                              <w:t>A hot spot is……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8" type="#_x0000_t202" style="position:absolute;margin-left:-12.55pt;margin-top:404.3pt;width:274.6pt;height:202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" fillcolor="white [3201]" strokecolor="black [3200]" strokeweight="2pt">
                <v:textbox>
                  <w:txbxContent>
                    <w:p w:rsidR="00C70F8C" w:rsidRDefault="00C70F8C">
                      <w:r>
                        <w:t>A hot spot is……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3508744</wp:posOffset>
                </wp:positionH>
                <wp:positionV relativeFrom="paragraph">
                  <wp:posOffset>4560260</wp:posOffset>
                </wp:positionV>
                <wp:extent cx="3348636" cy="3147237"/>
                <wp:effectExtent l="0" t="0" r="23495" b="152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636" cy="31472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F8C" w:rsidRDefault="00C70F8C">
                            <w:r w:rsidRPr="00C70F8C">
                              <w:drawing>
                                <wp:inline distT="0" distB="0" distL="0" distR="0" wp14:anchorId="51A20176" wp14:editId="4F1EF178">
                                  <wp:extent cx="3093897" cy="3093897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5097" cy="30950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29" type="#_x0000_t202" style="position:absolute;margin-left:276.3pt;margin-top:359.1pt;width:263.65pt;height:247.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" fillcolor="white [3201]" strokeweight=".5pt">
                <v:textbox>
                  <w:txbxContent>
                    <w:p w:rsidR="00C70F8C" w:rsidRDefault="00C70F8C">
                      <w:r w:rsidRPr="00C70F8C">
                        <w:drawing>
                          <wp:inline distT="0" distB="0" distL="0" distR="0" wp14:anchorId="51A20176" wp14:editId="4F1EF178">
                            <wp:extent cx="3093897" cy="3093897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5097" cy="30950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-159488</wp:posOffset>
                </wp:positionH>
                <wp:positionV relativeFrom="paragraph">
                  <wp:posOffset>4560260</wp:posOffset>
                </wp:positionV>
                <wp:extent cx="2573079" cy="446567"/>
                <wp:effectExtent l="0" t="0" r="17780" b="1079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079" cy="446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F8C" w:rsidRPr="00C70F8C" w:rsidRDefault="00C70F8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C70F8C">
                              <w:rPr>
                                <w:sz w:val="36"/>
                                <w:szCs w:val="36"/>
                              </w:rPr>
                              <w:t>Hot Spot 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0" type="#_x0000_t202" style="position:absolute;margin-left:-12.55pt;margin-top:359.1pt;width:202.6pt;height:35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" fillcolor="white [3201]" strokeweight=".5pt">
                <v:textbox>
                  <w:txbxContent>
                    <w:p w:rsidR="00C70F8C" w:rsidRPr="00C70F8C" w:rsidRDefault="00C70F8C">
                      <w:pPr>
                        <w:rPr>
                          <w:sz w:val="36"/>
                          <w:szCs w:val="36"/>
                        </w:rPr>
                      </w:pPr>
                      <w:r w:rsidRPr="00C70F8C">
                        <w:rPr>
                          <w:sz w:val="36"/>
                          <w:szCs w:val="36"/>
                        </w:rPr>
                        <w:t>Hot Spot Notes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B3AC7C" wp14:editId="00ECE5DF">
                <wp:simplePos x="0" y="0"/>
                <wp:positionH relativeFrom="column">
                  <wp:posOffset>4252595</wp:posOffset>
                </wp:positionH>
                <wp:positionV relativeFrom="paragraph">
                  <wp:posOffset>62230</wp:posOffset>
                </wp:positionV>
                <wp:extent cx="2721610" cy="2062480"/>
                <wp:effectExtent l="0" t="0" r="21590" b="139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610" cy="20624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F8C" w:rsidRDefault="00C70F8C">
                            <w:r>
                              <w:t>The RING OF FIRE is…….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334.85pt;margin-top:4.9pt;width:214.3pt;height:162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" fillcolor="white [3201]" strokecolor="black [3200]" strokeweight="2pt">
                <v:textbox>
                  <w:txbxContent>
                    <w:p w:rsidR="00C70F8C" w:rsidRDefault="00C70F8C">
                      <w:r>
                        <w:t>The RING OF FIRE is…….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21AB66" wp14:editId="60B90965">
                <wp:simplePos x="0" y="0"/>
                <wp:positionH relativeFrom="column">
                  <wp:posOffset>4252595</wp:posOffset>
                </wp:positionH>
                <wp:positionV relativeFrom="paragraph">
                  <wp:posOffset>2210435</wp:posOffset>
                </wp:positionV>
                <wp:extent cx="2721610" cy="1275080"/>
                <wp:effectExtent l="0" t="0" r="21590" b="203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610" cy="12750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F8C" w:rsidRDefault="00C70F8C">
                            <w:r>
                              <w:t>What shape is the ring of fire and where is it located?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margin-left:334.85pt;margin-top:174.05pt;width:214.3pt;height:100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" fillcolor="white [3201]" strokecolor="black [3200]" strokeweight="2pt">
                <v:textbox>
                  <w:txbxContent>
                    <w:p w:rsidR="00C70F8C" w:rsidRDefault="00C70F8C">
                      <w:r>
                        <w:t>What shape is the ring of fire and where is it located?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AA6161" wp14:editId="6466901E">
                <wp:simplePos x="0" y="0"/>
                <wp:positionH relativeFrom="column">
                  <wp:posOffset>0</wp:posOffset>
                </wp:positionH>
                <wp:positionV relativeFrom="paragraph">
                  <wp:posOffset>3613962</wp:posOffset>
                </wp:positionV>
                <wp:extent cx="6974633" cy="786810"/>
                <wp:effectExtent l="0" t="0" r="17145" b="133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4633" cy="7868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F8C" w:rsidRDefault="00C70F8C">
                            <w:r>
                              <w:t>How many volcanoes are there and what percent of the world’s earthquakes happen in the ring of fire?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3" type="#_x0000_t202" style="position:absolute;margin-left:0;margin-top:284.55pt;width:549.2pt;height:61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" fillcolor="white [3201]" strokecolor="black [3200]" strokeweight="2pt">
                <v:textbox>
                  <w:txbxContent>
                    <w:p w:rsidR="00C70F8C" w:rsidRDefault="00C70F8C">
                      <w:r>
                        <w:t>How many volcanoes are there and what percent of the world’s earthquakes happen in the ring of fire?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F5F44B">
            <wp:extent cx="4061699" cy="348396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644" cy="34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</w:p>
    <w:sectPr w:rsidR="00C70F8C" w:rsidSect="00C70F8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F8C"/>
    <w:rsid w:val="00086495"/>
    <w:rsid w:val="002B05E1"/>
    <w:rsid w:val="00902D96"/>
    <w:rsid w:val="00C70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0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F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0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F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BF3F89D8</Template>
  <TotalTime>13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Sydney van der Wal</dc:creator>
  <cp:lastModifiedBy>Sydney van der Wal</cp:lastModifiedBy>
  <cp:revision>1</cp:revision>
  <dcterms:created xsi:type="dcterms:W3CDTF">2013-09-30T01:41:00Z</dcterms:created>
  <dcterms:modified xsi:type="dcterms:W3CDTF">2013-09-30T01:54:00Z</dcterms:modified>
</cp:coreProperties>
</file>